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EA415B">
        <w:tc>
          <w:tcPr>
            <w:tcW w:w="11016" w:type="dxa"/>
            <w:shd w:val="clear" w:color="auto" w:fill="21306A" w:themeFill="accent1" w:themeFillShade="80"/>
          </w:tcPr>
          <w:p w:rsidR="00DC3D31" w:rsidRPr="00C93B63" w:rsidRDefault="00DC3D31" w:rsidP="00DC3D31">
            <w:pPr>
              <w:pStyle w:val="Month"/>
              <w:rPr>
                <w:rFonts w:ascii="Broadcast" w:hAnsi="Broadcast"/>
                <w:sz w:val="56"/>
                <w:szCs w:val="56"/>
              </w:rPr>
            </w:pPr>
            <w:bookmarkStart w:id="0" w:name="_GoBack"/>
            <w:bookmarkEnd w:id="0"/>
            <w:r w:rsidRPr="00C93B63">
              <w:rPr>
                <w:rFonts w:ascii="Broadcast" w:hAnsi="Broadcast"/>
                <w:noProof/>
                <w:sz w:val="56"/>
                <w:szCs w:val="56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ge">
                    <wp:posOffset>114300</wp:posOffset>
                  </wp:positionV>
                  <wp:extent cx="2447925" cy="1620520"/>
                  <wp:effectExtent l="133350" t="114300" r="104775" b="151130"/>
                  <wp:wrapTight wrapText="bothSides">
                    <wp:wrapPolygon edited="0">
                      <wp:start x="-840" y="-1524"/>
                      <wp:lineTo x="-1177" y="-1016"/>
                      <wp:lineTo x="-1009" y="23361"/>
                      <wp:lineTo x="22356" y="23361"/>
                      <wp:lineTo x="22356" y="-1524"/>
                      <wp:lineTo x="-840" y="-1524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ummer-Holidays[1]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6205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3B63">
              <w:rPr>
                <w:rFonts w:ascii="Broadcast" w:hAnsi="Broadcast"/>
                <w:sz w:val="56"/>
                <w:szCs w:val="56"/>
              </w:rPr>
              <w:t xml:space="preserve">Finnish Home Recreation Calendar </w:t>
            </w:r>
          </w:p>
          <w:p w:rsidR="00EA415B" w:rsidRPr="00DC3D31" w:rsidRDefault="00DC3D31" w:rsidP="00DC3D31">
            <w:pPr>
              <w:pStyle w:val="Month"/>
              <w:rPr>
                <w:rFonts w:ascii="Broadcast" w:hAnsi="Broadcast"/>
                <w:sz w:val="56"/>
                <w:szCs w:val="56"/>
              </w:rPr>
            </w:pPr>
            <w:r>
              <w:rPr>
                <w:rFonts w:ascii="Broadcast" w:hAnsi="Broadcast"/>
                <w:sz w:val="56"/>
                <w:szCs w:val="56"/>
              </w:rPr>
              <w:t xml:space="preserve">July 2019                       </w:t>
            </w:r>
            <w:r>
              <w:rPr>
                <w:rFonts w:ascii="Broadcast" w:hAnsi="Broadcast"/>
                <w:noProof/>
                <w:sz w:val="56"/>
                <w:szCs w:val="56"/>
              </w:rPr>
              <w:t xml:space="preserve">      </w:t>
            </w:r>
          </w:p>
        </w:tc>
      </w:tr>
      <w:tr w:rsidR="00EA415B" w:rsidTr="008710C2">
        <w:trPr>
          <w:trHeight w:val="585"/>
        </w:trPr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21306A" w:themeFill="accent1" w:themeFillShade="80"/>
          </w:tcPr>
          <w:p w:rsidR="00EA415B" w:rsidRPr="00DC3D31" w:rsidRDefault="00EA415B" w:rsidP="00C93B63">
            <w:pPr>
              <w:pStyle w:val="Year"/>
              <w:jc w:val="left"/>
              <w:rPr>
                <w:rFonts w:ascii="Broadcast" w:hAnsi="Broadcast"/>
                <w:sz w:val="56"/>
                <w:szCs w:val="56"/>
              </w:rPr>
            </w:pP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342"/>
        <w:gridCol w:w="1732"/>
        <w:gridCol w:w="1688"/>
        <w:gridCol w:w="1710"/>
        <w:gridCol w:w="1440"/>
        <w:gridCol w:w="1330"/>
        <w:gridCol w:w="1542"/>
      </w:tblGrid>
      <w:tr w:rsidR="008710C2" w:rsidTr="003272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2085032416"/>
            <w:placeholder>
              <w:docPart w:val="C3243E71A9A24B9BAC2A4CF874CDDB5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2" w:type="dxa"/>
              </w:tcPr>
              <w:p w:rsidR="00EA415B" w:rsidRDefault="00375B27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732" w:type="dxa"/>
          </w:tcPr>
          <w:p w:rsidR="00EA415B" w:rsidRDefault="003255C2">
            <w:pPr>
              <w:pStyle w:val="Days"/>
            </w:pPr>
            <w:sdt>
              <w:sdtPr>
                <w:id w:val="2141225648"/>
                <w:placeholder>
                  <w:docPart w:val="DEE4E26686B94D3D9C038C84EF4A9962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Monday</w:t>
                </w:r>
              </w:sdtContent>
            </w:sdt>
          </w:p>
        </w:tc>
        <w:tc>
          <w:tcPr>
            <w:tcW w:w="1688" w:type="dxa"/>
          </w:tcPr>
          <w:p w:rsidR="00EA415B" w:rsidRDefault="003255C2">
            <w:pPr>
              <w:pStyle w:val="Days"/>
            </w:pPr>
            <w:sdt>
              <w:sdtPr>
                <w:id w:val="-225834277"/>
                <w:placeholder>
                  <w:docPart w:val="71139FB6EE954EF68A849BC291B300D7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Tuesday</w:t>
                </w:r>
              </w:sdtContent>
            </w:sdt>
          </w:p>
        </w:tc>
        <w:tc>
          <w:tcPr>
            <w:tcW w:w="1710" w:type="dxa"/>
          </w:tcPr>
          <w:p w:rsidR="00EA415B" w:rsidRDefault="003255C2">
            <w:pPr>
              <w:pStyle w:val="Days"/>
            </w:pPr>
            <w:sdt>
              <w:sdtPr>
                <w:id w:val="-1121838800"/>
                <w:placeholder>
                  <w:docPart w:val="751CCD00885842CDA9B4BF8E1D18DCA7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Wednesday</w:t>
                </w:r>
              </w:sdtContent>
            </w:sdt>
          </w:p>
        </w:tc>
        <w:tc>
          <w:tcPr>
            <w:tcW w:w="1440" w:type="dxa"/>
          </w:tcPr>
          <w:p w:rsidR="00EA415B" w:rsidRDefault="003255C2">
            <w:pPr>
              <w:pStyle w:val="Days"/>
            </w:pPr>
            <w:sdt>
              <w:sdtPr>
                <w:id w:val="-1805692476"/>
                <w:placeholder>
                  <w:docPart w:val="3BBFB2DAF7434B72BCD200BE8906995E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Thursday</w:t>
                </w:r>
              </w:sdtContent>
            </w:sdt>
          </w:p>
        </w:tc>
        <w:tc>
          <w:tcPr>
            <w:tcW w:w="1330" w:type="dxa"/>
          </w:tcPr>
          <w:p w:rsidR="00EA415B" w:rsidRDefault="003255C2">
            <w:pPr>
              <w:pStyle w:val="Days"/>
            </w:pPr>
            <w:sdt>
              <w:sdtPr>
                <w:id w:val="815225377"/>
                <w:placeholder>
                  <w:docPart w:val="0755653049F64415BDD67F950F1C3A0B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Friday</w:t>
                </w:r>
              </w:sdtContent>
            </w:sdt>
          </w:p>
        </w:tc>
        <w:tc>
          <w:tcPr>
            <w:tcW w:w="1542" w:type="dxa"/>
          </w:tcPr>
          <w:p w:rsidR="00EA415B" w:rsidRDefault="003255C2">
            <w:pPr>
              <w:pStyle w:val="Days"/>
            </w:pPr>
            <w:sdt>
              <w:sdtPr>
                <w:id w:val="36251574"/>
                <w:placeholder>
                  <w:docPart w:val="4B2251657E51466D80B2BCA9778F8B5D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Saturday</w:t>
                </w:r>
              </w:sdtContent>
            </w:sdt>
          </w:p>
        </w:tc>
      </w:tr>
      <w:tr w:rsidR="008710C2" w:rsidTr="0032725A">
        <w:tc>
          <w:tcPr>
            <w:tcW w:w="1342" w:type="dxa"/>
            <w:tcBorders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E10BC4">
              <w:instrText>Monday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732" w:type="dxa"/>
            <w:tcBorders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E10BC4">
              <w:instrText>Monday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81356A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 w:rsidR="00E10BC4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688" w:type="dxa"/>
            <w:tcBorders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E10BC4">
              <w:instrText>Monday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E10BC4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E10BC4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E10BC4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E10BC4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710" w:type="dxa"/>
            <w:tcBorders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E10BC4">
              <w:instrText>Monday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E10BC4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E10BC4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E10BC4"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E10BC4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440" w:type="dxa"/>
            <w:tcBorders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E10BC4">
              <w:instrText>Monday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E10BC4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E10BC4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E10BC4"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 w:rsidR="00E10BC4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330" w:type="dxa"/>
            <w:tcBorders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E10BC4">
              <w:instrText>Monday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E10BC4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E10BC4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E10BC4"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 w:rsidR="00E10BC4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E10BC4">
              <w:instrText>Monday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E10BC4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E10BC4"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E10BC4"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 w:rsidR="00E10BC4">
              <w:rPr>
                <w:noProof/>
              </w:rPr>
              <w:t>6</w:t>
            </w:r>
            <w:r>
              <w:fldChar w:fldCharType="end"/>
            </w:r>
          </w:p>
        </w:tc>
      </w:tr>
      <w:tr w:rsidR="008710C2" w:rsidTr="008710C2">
        <w:trPr>
          <w:trHeight w:hRule="exact" w:val="1647"/>
        </w:trPr>
        <w:tc>
          <w:tcPr>
            <w:tcW w:w="1342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Default="00EA415B"/>
        </w:tc>
        <w:tc>
          <w:tcPr>
            <w:tcW w:w="1732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Default="0032725A" w:rsidP="0032725A">
            <w:pPr>
              <w:jc w:val="center"/>
            </w:pPr>
            <w:r>
              <w:t>Happy Canada Day!</w:t>
            </w:r>
          </w:p>
          <w:p w:rsidR="0032725A" w:rsidRDefault="0032725A" w:rsidP="0032725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1950" cy="1809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lag_of_Canada[1]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7871" cy="183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725A" w:rsidRDefault="0032725A" w:rsidP="0032725A">
            <w:r>
              <w:t>1:00- SCU Lory</w:t>
            </w:r>
          </w:p>
          <w:p w:rsidR="0032725A" w:rsidRDefault="0032725A" w:rsidP="0032725A">
            <w:r>
              <w:t xml:space="preserve">2:00- Sing </w:t>
            </w:r>
            <w:proofErr w:type="spellStart"/>
            <w:r>
              <w:t>a long</w:t>
            </w:r>
            <w:proofErr w:type="spellEnd"/>
            <w:r>
              <w:t xml:space="preserve"> with Lory</w:t>
            </w:r>
          </w:p>
        </w:tc>
        <w:tc>
          <w:tcPr>
            <w:tcW w:w="1688" w:type="dxa"/>
            <w:tcBorders>
              <w:top w:val="nil"/>
              <w:bottom w:val="single" w:sz="6" w:space="0" w:color="BFBFBF" w:themeColor="background1" w:themeShade="BF"/>
            </w:tcBorders>
          </w:tcPr>
          <w:p w:rsidR="00AD1595" w:rsidRDefault="00AD1595">
            <w:r>
              <w:t xml:space="preserve">10:00- SCU/ </w:t>
            </w:r>
          </w:p>
          <w:p w:rsidR="00EA415B" w:rsidRDefault="00AD1595">
            <w:r>
              <w:t>Chair Dance</w:t>
            </w:r>
          </w:p>
          <w:p w:rsidR="0032725A" w:rsidRDefault="0032725A">
            <w:r>
              <w:t>10:30- Word Games</w:t>
            </w:r>
          </w:p>
          <w:p w:rsidR="0032725A" w:rsidRDefault="0032725A">
            <w:r>
              <w:t>1:00- Walks</w:t>
            </w:r>
          </w:p>
          <w:p w:rsidR="0032725A" w:rsidRDefault="0032725A">
            <w:r>
              <w:t xml:space="preserve">2:15- Suomi </w:t>
            </w:r>
            <w:proofErr w:type="spellStart"/>
            <w:r>
              <w:t>Ryhma</w:t>
            </w:r>
            <w:proofErr w:type="spellEnd"/>
          </w:p>
          <w:p w:rsidR="002E7D18" w:rsidRDefault="002E7D18">
            <w:r>
              <w:t>3:00- Walks SCU</w:t>
            </w:r>
          </w:p>
          <w:p w:rsidR="0032725A" w:rsidRDefault="0032725A" w:rsidP="004835A7">
            <w:pPr>
              <w:jc w:val="center"/>
            </w:pPr>
          </w:p>
        </w:tc>
        <w:tc>
          <w:tcPr>
            <w:tcW w:w="1710" w:type="dxa"/>
            <w:tcBorders>
              <w:top w:val="nil"/>
              <w:bottom w:val="single" w:sz="6" w:space="0" w:color="BFBFBF" w:themeColor="background1" w:themeShade="BF"/>
            </w:tcBorders>
          </w:tcPr>
          <w:p w:rsidR="00AD1595" w:rsidRDefault="0032725A">
            <w:r>
              <w:t>10:00- SCU</w:t>
            </w:r>
            <w:r w:rsidR="00C93B63">
              <w:t>/</w:t>
            </w:r>
            <w:r w:rsidR="00AD1595">
              <w:t xml:space="preserve"> </w:t>
            </w:r>
          </w:p>
          <w:p w:rsidR="00EA415B" w:rsidRDefault="00AD1595">
            <w:r>
              <w:t>Fit and Fun</w:t>
            </w:r>
          </w:p>
          <w:p w:rsidR="0032725A" w:rsidRDefault="0032725A">
            <w:r>
              <w:t>10:30- Witty Videos</w:t>
            </w:r>
          </w:p>
          <w:p w:rsidR="0032725A" w:rsidRDefault="0032725A">
            <w:r>
              <w:t>1:00- Yard Outing</w:t>
            </w:r>
          </w:p>
          <w:p w:rsidR="0032725A" w:rsidRDefault="0032725A">
            <w:r>
              <w:t>3:00- Sing a long</w:t>
            </w:r>
          </w:p>
          <w:p w:rsidR="0032725A" w:rsidRDefault="0032725A">
            <w:r>
              <w:t>5:30- On the Road</w:t>
            </w:r>
          </w:p>
        </w:tc>
        <w:tc>
          <w:tcPr>
            <w:tcW w:w="1440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Default="0032725A">
            <w:r>
              <w:t>BBQ Prep</w:t>
            </w:r>
          </w:p>
          <w:p w:rsidR="0032725A" w:rsidRDefault="0032725A">
            <w:r>
              <w:t>10:00- Price is Right</w:t>
            </w:r>
          </w:p>
          <w:p w:rsidR="0032725A" w:rsidRDefault="0032725A">
            <w:r>
              <w:t>1:00- Hans &amp; Carlo</w:t>
            </w:r>
          </w:p>
          <w:p w:rsidR="0032725A" w:rsidRDefault="008F224F" w:rsidP="008F22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usic[1]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0" w:type="dxa"/>
            <w:tcBorders>
              <w:top w:val="nil"/>
              <w:bottom w:val="single" w:sz="6" w:space="0" w:color="BFBFBF" w:themeColor="background1" w:themeShade="BF"/>
            </w:tcBorders>
          </w:tcPr>
          <w:p w:rsidR="0032725A" w:rsidRDefault="0032725A">
            <w:r>
              <w:t>12 noon</w:t>
            </w:r>
          </w:p>
          <w:p w:rsidR="00EA415B" w:rsidRPr="00117FCA" w:rsidRDefault="0032725A">
            <w:pPr>
              <w:rPr>
                <w:color w:val="FF0000"/>
              </w:rPr>
            </w:pPr>
            <w:r w:rsidRPr="00117FCA">
              <w:rPr>
                <w:color w:val="FF0000"/>
              </w:rPr>
              <w:t>Family BBQ!</w:t>
            </w:r>
          </w:p>
          <w:p w:rsidR="0032725A" w:rsidRDefault="0032725A" w:rsidP="0032725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6700" cy="227584"/>
                  <wp:effectExtent l="0" t="0" r="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66b8bf5-2685-4f69-8b4e-23c0ea527ad0[1]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24" cy="246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725A" w:rsidRDefault="0032725A">
            <w:r>
              <w:t>2:30- SCU Lory</w:t>
            </w:r>
          </w:p>
          <w:p w:rsidR="0032725A" w:rsidRDefault="0032725A">
            <w:r>
              <w:t xml:space="preserve">3:10 Sing </w:t>
            </w:r>
            <w:proofErr w:type="spellStart"/>
            <w:r>
              <w:t>a long</w:t>
            </w:r>
            <w:proofErr w:type="spellEnd"/>
            <w:r>
              <w:t xml:space="preserve"> with Lory 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Default="00045021" w:rsidP="00045021">
            <w:pPr>
              <w:jc w:val="center"/>
            </w:pPr>
            <w:r>
              <w:t xml:space="preserve">Have a </w:t>
            </w:r>
          </w:p>
          <w:p w:rsidR="00045021" w:rsidRDefault="00045021" w:rsidP="00045021">
            <w:pPr>
              <w:jc w:val="center"/>
            </w:pPr>
            <w:r>
              <w:t>Wonderful Day!</w:t>
            </w:r>
          </w:p>
          <w:p w:rsidR="00511E74" w:rsidRPr="0032725A" w:rsidRDefault="00511E74" w:rsidP="0004502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7376" cy="447246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oda-clip-art-17[1]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33" cy="448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0C2" w:rsidTr="0032725A">
        <w:tc>
          <w:tcPr>
            <w:tcW w:w="1342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 w:rsidR="00E10BC4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732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 w:rsidR="00E10BC4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688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E10BC4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710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 w:rsidR="00E10BC4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440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E10BC4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330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 w:rsidR="00E10BC4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E10BC4">
              <w:rPr>
                <w:noProof/>
              </w:rPr>
              <w:t>13</w:t>
            </w:r>
            <w:r>
              <w:fldChar w:fldCharType="end"/>
            </w:r>
          </w:p>
        </w:tc>
      </w:tr>
      <w:tr w:rsidR="008710C2" w:rsidRPr="00FA221E" w:rsidTr="00C93B63">
        <w:trPr>
          <w:trHeight w:hRule="exact" w:val="1665"/>
        </w:trPr>
        <w:tc>
          <w:tcPr>
            <w:tcW w:w="1342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Default="006E03EC" w:rsidP="006E03EC">
            <w:pPr>
              <w:jc w:val="center"/>
            </w:pPr>
            <w:r>
              <w:t>Have a Nice Day!</w:t>
            </w:r>
          </w:p>
          <w:p w:rsidR="008F224F" w:rsidRDefault="008F224F" w:rsidP="006E03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434277"/>
                  <wp:effectExtent l="0" t="0" r="0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wim[1]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05193" cy="437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Default="00C93B63">
            <w:r>
              <w:t>10:00- SCU Exercises</w:t>
            </w:r>
          </w:p>
          <w:p w:rsidR="00C93B63" w:rsidRDefault="00C93B63">
            <w:r>
              <w:t xml:space="preserve">10:30- </w:t>
            </w:r>
            <w:proofErr w:type="spellStart"/>
            <w:r>
              <w:t>Colouring</w:t>
            </w:r>
            <w:proofErr w:type="spellEnd"/>
          </w:p>
          <w:p w:rsidR="00C93B63" w:rsidRDefault="00C93B63">
            <w:r>
              <w:t>1:00- Yard Outing</w:t>
            </w:r>
          </w:p>
          <w:p w:rsidR="00C93B63" w:rsidRDefault="00FA221E">
            <w:r>
              <w:t>3:00- Bowling</w:t>
            </w:r>
          </w:p>
        </w:tc>
        <w:tc>
          <w:tcPr>
            <w:tcW w:w="1688" w:type="dxa"/>
            <w:tcBorders>
              <w:top w:val="nil"/>
              <w:bottom w:val="single" w:sz="6" w:space="0" w:color="BFBFBF" w:themeColor="background1" w:themeShade="BF"/>
            </w:tcBorders>
          </w:tcPr>
          <w:p w:rsidR="00C93B63" w:rsidRDefault="00C93B63" w:rsidP="00C93B63">
            <w:r>
              <w:t xml:space="preserve">10:00- SCU/ </w:t>
            </w:r>
          </w:p>
          <w:p w:rsidR="00C93B63" w:rsidRDefault="00AD1595" w:rsidP="00C93B63">
            <w:r>
              <w:t xml:space="preserve">Chair Dance </w:t>
            </w:r>
          </w:p>
          <w:p w:rsidR="00C93B63" w:rsidRDefault="00C93B63" w:rsidP="00C93B63">
            <w:r>
              <w:t>10:30- Word Games</w:t>
            </w:r>
          </w:p>
          <w:p w:rsidR="00C93B63" w:rsidRDefault="00C93B63" w:rsidP="00C93B63">
            <w:r>
              <w:t>1:00- Walks</w:t>
            </w:r>
          </w:p>
          <w:p w:rsidR="00C93B63" w:rsidRDefault="00C93B63" w:rsidP="00C93B63">
            <w:r>
              <w:t xml:space="preserve">2:15- Suomi </w:t>
            </w:r>
            <w:proofErr w:type="spellStart"/>
            <w:r>
              <w:t>Ryhma</w:t>
            </w:r>
            <w:proofErr w:type="spellEnd"/>
          </w:p>
          <w:p w:rsidR="002E7D18" w:rsidRDefault="002E7D18" w:rsidP="002E7D18">
            <w:r>
              <w:t>3:00- Walks SCU</w:t>
            </w:r>
          </w:p>
          <w:p w:rsidR="002E7D18" w:rsidRDefault="002E7D18" w:rsidP="00C93B63"/>
          <w:p w:rsidR="00EA415B" w:rsidRDefault="00EA415B" w:rsidP="004835A7">
            <w:pPr>
              <w:jc w:val="center"/>
            </w:pPr>
          </w:p>
        </w:tc>
        <w:tc>
          <w:tcPr>
            <w:tcW w:w="1710" w:type="dxa"/>
            <w:tcBorders>
              <w:top w:val="nil"/>
              <w:bottom w:val="single" w:sz="6" w:space="0" w:color="BFBFBF" w:themeColor="background1" w:themeShade="BF"/>
            </w:tcBorders>
          </w:tcPr>
          <w:p w:rsidR="00C93B63" w:rsidRDefault="00C93B63" w:rsidP="00C93B63">
            <w:r>
              <w:t>10:00- SCU</w:t>
            </w:r>
          </w:p>
          <w:p w:rsidR="00C93B63" w:rsidRDefault="00AD1595" w:rsidP="00C93B63">
            <w:r>
              <w:t>Fit and Fun</w:t>
            </w:r>
          </w:p>
          <w:p w:rsidR="00C93B63" w:rsidRDefault="00C93B63" w:rsidP="00C93B63">
            <w:r>
              <w:t>10:30- Witty Videos</w:t>
            </w:r>
          </w:p>
          <w:p w:rsidR="00C93B63" w:rsidRDefault="00C93B63" w:rsidP="00C93B63">
            <w:r>
              <w:t>1:00- Yard Outing</w:t>
            </w:r>
          </w:p>
          <w:p w:rsidR="00C93B63" w:rsidRDefault="00C93B63" w:rsidP="00C93B63">
            <w:r>
              <w:t>3:00- Sing a long</w:t>
            </w:r>
          </w:p>
          <w:p w:rsidR="00EA415B" w:rsidRDefault="004835A7" w:rsidP="004835A7">
            <w:r>
              <w:t>5:30- Reminiscing</w:t>
            </w:r>
          </w:p>
        </w:tc>
        <w:tc>
          <w:tcPr>
            <w:tcW w:w="1440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Default="00C93B63">
            <w:r>
              <w:t>10:00- SCU/ Stretching</w:t>
            </w:r>
          </w:p>
          <w:p w:rsidR="00C93B63" w:rsidRDefault="00C93B63">
            <w:r>
              <w:t>10:30- Rec Rack</w:t>
            </w:r>
          </w:p>
          <w:p w:rsidR="00C93B63" w:rsidRDefault="00C93B63">
            <w:r>
              <w:t>1:00- Hans and Carlo</w:t>
            </w:r>
            <w:r w:rsidR="008710C2">
              <w:rPr>
                <w:noProof/>
              </w:rPr>
              <w:drawing>
                <wp:inline distT="0" distB="0" distL="0" distR="0">
                  <wp:extent cx="313968" cy="21844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iato1_demandez_autorisation_pour_utiliser_cette_image[1]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82" cy="221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3B63" w:rsidRDefault="00C93B63">
            <w:r>
              <w:t>3:00- Bingo</w:t>
            </w:r>
          </w:p>
        </w:tc>
        <w:tc>
          <w:tcPr>
            <w:tcW w:w="1330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Default="00C93B63">
            <w:r>
              <w:t>10:00- Games</w:t>
            </w:r>
          </w:p>
          <w:p w:rsidR="00C93B63" w:rsidRDefault="00C93B63">
            <w:r>
              <w:t>1:15- Coffee Bar</w:t>
            </w:r>
          </w:p>
          <w:p w:rsidR="00C93B63" w:rsidRDefault="00C93B63">
            <w:r>
              <w:t>2:30- SCU Lory</w:t>
            </w:r>
          </w:p>
          <w:p w:rsidR="00C93B63" w:rsidRDefault="00C93B63">
            <w:r>
              <w:t>3:10- Sing a Long with Lory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Pr="006E03EC" w:rsidRDefault="006E03EC">
            <w:pPr>
              <w:rPr>
                <w:lang w:val="fi-FI"/>
              </w:rPr>
            </w:pPr>
            <w:r w:rsidRPr="006E03EC">
              <w:rPr>
                <w:lang w:val="fi-FI"/>
              </w:rPr>
              <w:t>10:00- Fit and Fun</w:t>
            </w:r>
          </w:p>
          <w:p w:rsidR="006E03EC" w:rsidRPr="006E03EC" w:rsidRDefault="006E03EC">
            <w:pPr>
              <w:rPr>
                <w:lang w:val="fi-FI"/>
              </w:rPr>
            </w:pPr>
            <w:r w:rsidRPr="006E03EC">
              <w:rPr>
                <w:lang w:val="fi-FI"/>
              </w:rPr>
              <w:t>1:00- Raamattu Keskustelupiiri</w:t>
            </w:r>
          </w:p>
          <w:p w:rsidR="006E03EC" w:rsidRPr="006E03EC" w:rsidRDefault="006E03EC">
            <w:pPr>
              <w:rPr>
                <w:lang w:val="fi-FI"/>
              </w:rPr>
            </w:pPr>
            <w:r w:rsidRPr="006E03EC">
              <w:rPr>
                <w:lang w:val="fi-FI"/>
              </w:rPr>
              <w:t>3:00- 1 to 1 Visits</w:t>
            </w:r>
          </w:p>
        </w:tc>
      </w:tr>
      <w:tr w:rsidR="008710C2" w:rsidTr="0032725A">
        <w:tc>
          <w:tcPr>
            <w:tcW w:w="1342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E10BC4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732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 w:rsidR="00E10BC4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688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E10BC4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710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 w:rsidR="00E10BC4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440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 w:rsidR="00E10BC4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330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 w:rsidR="00E10BC4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 w:rsidR="00E10BC4">
              <w:rPr>
                <w:noProof/>
              </w:rPr>
              <w:t>20</w:t>
            </w:r>
            <w:r>
              <w:fldChar w:fldCharType="end"/>
            </w:r>
          </w:p>
        </w:tc>
      </w:tr>
      <w:tr w:rsidR="008710C2" w:rsidTr="008710C2">
        <w:trPr>
          <w:trHeight w:hRule="exact" w:val="1917"/>
        </w:trPr>
        <w:tc>
          <w:tcPr>
            <w:tcW w:w="1342" w:type="dxa"/>
            <w:tcBorders>
              <w:top w:val="nil"/>
              <w:bottom w:val="single" w:sz="6" w:space="0" w:color="BFBFBF" w:themeColor="background1" w:themeShade="BF"/>
            </w:tcBorders>
          </w:tcPr>
          <w:p w:rsidR="00DE42F3" w:rsidRDefault="008A038B" w:rsidP="00DE42F3">
            <w:pPr>
              <w:jc w:val="center"/>
              <w:rPr>
                <w:noProof/>
              </w:rPr>
            </w:pPr>
            <w:r>
              <w:rPr>
                <w:noProof/>
              </w:rPr>
              <w:t>Have a Wonderful Day!</w:t>
            </w:r>
          </w:p>
          <w:p w:rsidR="008A038B" w:rsidRDefault="008A038B" w:rsidP="00DE42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9900" cy="352425"/>
                  <wp:effectExtent l="0" t="0" r="635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56692477_c4c2f2c41a_z[1]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429" cy="352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top w:val="nil"/>
              <w:bottom w:val="single" w:sz="6" w:space="0" w:color="BFBFBF" w:themeColor="background1" w:themeShade="BF"/>
            </w:tcBorders>
          </w:tcPr>
          <w:p w:rsidR="00C93B63" w:rsidRDefault="00C93B63" w:rsidP="00C93B63">
            <w:r>
              <w:t>10:00- SCU Exercises</w:t>
            </w:r>
          </w:p>
          <w:p w:rsidR="00C93B63" w:rsidRDefault="00C93B63" w:rsidP="00C93B63">
            <w:r>
              <w:t>10:30- Music Critique</w:t>
            </w:r>
          </w:p>
          <w:p w:rsidR="00C93B63" w:rsidRDefault="00C93B63" w:rsidP="00C93B63">
            <w:r>
              <w:t>1:00- Yard Outing</w:t>
            </w:r>
          </w:p>
          <w:p w:rsidR="00EA415B" w:rsidRDefault="00FA221E" w:rsidP="00C93B63">
            <w:r>
              <w:t>3:00- Piano and Song</w:t>
            </w:r>
          </w:p>
        </w:tc>
        <w:tc>
          <w:tcPr>
            <w:tcW w:w="1688" w:type="dxa"/>
            <w:tcBorders>
              <w:top w:val="nil"/>
              <w:bottom w:val="single" w:sz="6" w:space="0" w:color="BFBFBF" w:themeColor="background1" w:themeShade="BF"/>
            </w:tcBorders>
          </w:tcPr>
          <w:p w:rsidR="00C93B63" w:rsidRDefault="00C93B63" w:rsidP="00C93B63">
            <w:r>
              <w:t xml:space="preserve">10:00- SCU/ </w:t>
            </w:r>
          </w:p>
          <w:p w:rsidR="00214F2D" w:rsidRDefault="00214F2D" w:rsidP="00214F2D">
            <w:r>
              <w:t xml:space="preserve">Chair Dance </w:t>
            </w:r>
          </w:p>
          <w:p w:rsidR="00C93B63" w:rsidRDefault="00C93B63" w:rsidP="00C93B63">
            <w:r>
              <w:t>10:30- Word Games</w:t>
            </w:r>
          </w:p>
          <w:p w:rsidR="00C93B63" w:rsidRDefault="00C93B63" w:rsidP="00C93B63">
            <w:r>
              <w:t>1:00- Walks</w:t>
            </w:r>
          </w:p>
          <w:p w:rsidR="00C93B63" w:rsidRDefault="00C93B63" w:rsidP="00C93B63">
            <w:r>
              <w:t xml:space="preserve">2:15- Suomi </w:t>
            </w:r>
            <w:proofErr w:type="spellStart"/>
            <w:r>
              <w:t>Ryhma</w:t>
            </w:r>
            <w:proofErr w:type="spellEnd"/>
          </w:p>
          <w:p w:rsidR="002E7D18" w:rsidRDefault="002E7D18" w:rsidP="002E7D18">
            <w:r>
              <w:t>3:00- Walks SCU</w:t>
            </w:r>
          </w:p>
          <w:p w:rsidR="002E7D18" w:rsidRDefault="002E7D18" w:rsidP="00C93B63"/>
          <w:p w:rsidR="00EA415B" w:rsidRDefault="00EA415B" w:rsidP="004835A7">
            <w:pPr>
              <w:jc w:val="center"/>
            </w:pPr>
          </w:p>
        </w:tc>
        <w:tc>
          <w:tcPr>
            <w:tcW w:w="1710" w:type="dxa"/>
            <w:tcBorders>
              <w:top w:val="nil"/>
              <w:bottom w:val="single" w:sz="6" w:space="0" w:color="BFBFBF" w:themeColor="background1" w:themeShade="BF"/>
            </w:tcBorders>
          </w:tcPr>
          <w:p w:rsidR="00C93B63" w:rsidRDefault="00C93B63" w:rsidP="00C93B63">
            <w:r>
              <w:t>10:00- SCU</w:t>
            </w:r>
          </w:p>
          <w:p w:rsidR="00214F2D" w:rsidRDefault="00214F2D" w:rsidP="00C93B63">
            <w:r>
              <w:t>Fit and Fun</w:t>
            </w:r>
          </w:p>
          <w:p w:rsidR="008564B0" w:rsidRDefault="008564B0" w:rsidP="00C93B63">
            <w:r>
              <w:t>12:00- Backyard BBQ</w:t>
            </w:r>
          </w:p>
          <w:p w:rsidR="00EA415B" w:rsidRDefault="008564B0" w:rsidP="00C93B63">
            <w:r>
              <w:t>3:00- Sing a Long</w:t>
            </w:r>
          </w:p>
          <w:p w:rsidR="002E7D18" w:rsidRDefault="002E7D18" w:rsidP="00C93B63">
            <w:r>
              <w:t>5:30- Reminiscing</w:t>
            </w:r>
          </w:p>
        </w:tc>
        <w:tc>
          <w:tcPr>
            <w:tcW w:w="1440" w:type="dxa"/>
            <w:tcBorders>
              <w:top w:val="nil"/>
              <w:bottom w:val="single" w:sz="6" w:space="0" w:color="BFBFBF" w:themeColor="background1" w:themeShade="BF"/>
            </w:tcBorders>
          </w:tcPr>
          <w:p w:rsidR="00C93B63" w:rsidRDefault="00C93B63" w:rsidP="00C93B63">
            <w:r>
              <w:t>10:00- SCU/ Stretching</w:t>
            </w:r>
          </w:p>
          <w:p w:rsidR="00C93B63" w:rsidRDefault="00C93B63" w:rsidP="00C93B63">
            <w:r>
              <w:t>10:30- Rec Rack</w:t>
            </w:r>
          </w:p>
          <w:p w:rsidR="00C93B63" w:rsidRDefault="00C93B63" w:rsidP="00C93B63">
            <w:r>
              <w:t>1:00- Hans and Carlo</w:t>
            </w:r>
          </w:p>
          <w:p w:rsidR="008710C2" w:rsidRDefault="00C93B63" w:rsidP="00C93B63">
            <w:r>
              <w:t>3:00- Bingo</w:t>
            </w:r>
          </w:p>
          <w:p w:rsidR="00EA415B" w:rsidRDefault="008710C2" w:rsidP="008710C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6062" cy="21907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_1[1]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452" cy="237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0" w:type="dxa"/>
            <w:tcBorders>
              <w:top w:val="nil"/>
              <w:bottom w:val="single" w:sz="6" w:space="0" w:color="BFBFBF" w:themeColor="background1" w:themeShade="BF"/>
            </w:tcBorders>
          </w:tcPr>
          <w:p w:rsidR="00C93B63" w:rsidRDefault="00C93B63" w:rsidP="00C93B63">
            <w:r>
              <w:t>10:00- Games</w:t>
            </w:r>
          </w:p>
          <w:p w:rsidR="00C93B63" w:rsidRDefault="00C93B63" w:rsidP="00C93B63">
            <w:r>
              <w:t>1:15- Coffee Bar</w:t>
            </w:r>
          </w:p>
          <w:p w:rsidR="00C93B63" w:rsidRDefault="00C93B63" w:rsidP="00C93B63">
            <w:r>
              <w:t>2:30- SCU Lory</w:t>
            </w:r>
          </w:p>
          <w:p w:rsidR="00EA415B" w:rsidRDefault="00C93B63" w:rsidP="00C93B63">
            <w:r>
              <w:t>3:10- Sing a Long with Lory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:rsidR="008F224F" w:rsidRDefault="008F224F" w:rsidP="008F224F">
            <w:pPr>
              <w:jc w:val="center"/>
            </w:pPr>
            <w:r>
              <w:t>Enjoy</w:t>
            </w:r>
          </w:p>
          <w:p w:rsidR="00EA415B" w:rsidRDefault="008F224F" w:rsidP="008F224F">
            <w:pPr>
              <w:jc w:val="center"/>
            </w:pPr>
            <w:r>
              <w:t xml:space="preserve"> </w:t>
            </w:r>
            <w:proofErr w:type="gramStart"/>
            <w:r>
              <w:t>Your</w:t>
            </w:r>
            <w:proofErr w:type="gramEnd"/>
            <w:r>
              <w:t xml:space="preserve"> Day!</w:t>
            </w:r>
          </w:p>
          <w:p w:rsidR="008F224F" w:rsidRDefault="008F224F" w:rsidP="008F22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006" cy="402225"/>
                  <wp:effectExtent l="0" t="0" r="63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5-Free-Summer-Clipart-Illustration-Of-A-Happy-Smiling-Sun[1]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17" cy="40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0C2" w:rsidTr="0032725A">
        <w:tc>
          <w:tcPr>
            <w:tcW w:w="1342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 w:rsidR="00E10BC4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732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 w:rsidR="00E10BC4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688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 w:rsidR="00E10BC4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710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 w:rsidR="00E10BC4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440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 w:rsidR="00E10BC4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330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 w:rsidR="00E10BC4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 w:rsidR="00E10BC4">
              <w:rPr>
                <w:noProof/>
              </w:rPr>
              <w:t>27</w:t>
            </w:r>
            <w:r>
              <w:fldChar w:fldCharType="end"/>
            </w:r>
          </w:p>
        </w:tc>
      </w:tr>
      <w:tr w:rsidR="008710C2" w:rsidTr="00C93B63">
        <w:trPr>
          <w:trHeight w:hRule="exact" w:val="1755"/>
        </w:trPr>
        <w:tc>
          <w:tcPr>
            <w:tcW w:w="1342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Default="00DE42F3" w:rsidP="00DE42F3">
            <w:pPr>
              <w:jc w:val="center"/>
            </w:pPr>
            <w:r>
              <w:t>1:00- Finnish Bethel Church</w:t>
            </w:r>
          </w:p>
          <w:p w:rsidR="00DE42F3" w:rsidRDefault="00DE42F3" w:rsidP="00DE42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9575" cy="40957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ble[1].gif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top w:val="nil"/>
              <w:bottom w:val="single" w:sz="6" w:space="0" w:color="BFBFBF" w:themeColor="background1" w:themeShade="BF"/>
            </w:tcBorders>
          </w:tcPr>
          <w:p w:rsidR="00C93B63" w:rsidRDefault="00C93B63" w:rsidP="00C93B63">
            <w:r>
              <w:t>10:00- SCU Exercises</w:t>
            </w:r>
          </w:p>
          <w:p w:rsidR="00C93B63" w:rsidRDefault="00C93B63" w:rsidP="00C93B63">
            <w:r>
              <w:t xml:space="preserve">10:30- </w:t>
            </w:r>
            <w:proofErr w:type="spellStart"/>
            <w:r>
              <w:t>Colouring</w:t>
            </w:r>
            <w:proofErr w:type="spellEnd"/>
          </w:p>
          <w:p w:rsidR="00C93B63" w:rsidRDefault="00C93B63" w:rsidP="00C93B63">
            <w:r>
              <w:t>1:00- Yard Outing</w:t>
            </w:r>
          </w:p>
          <w:p w:rsidR="00EA415B" w:rsidRDefault="008F68DA" w:rsidP="00C93B63">
            <w:r>
              <w:t>3:00- Bowling</w:t>
            </w:r>
          </w:p>
        </w:tc>
        <w:tc>
          <w:tcPr>
            <w:tcW w:w="1688" w:type="dxa"/>
            <w:tcBorders>
              <w:top w:val="nil"/>
              <w:bottom w:val="single" w:sz="6" w:space="0" w:color="BFBFBF" w:themeColor="background1" w:themeShade="BF"/>
            </w:tcBorders>
          </w:tcPr>
          <w:p w:rsidR="00C93B63" w:rsidRDefault="00C93B63" w:rsidP="00C93B63">
            <w:r>
              <w:t>10:00- SCU/</w:t>
            </w:r>
          </w:p>
          <w:p w:rsidR="00C93B63" w:rsidRDefault="00C93B63" w:rsidP="00C93B63">
            <w:r>
              <w:t xml:space="preserve"> </w:t>
            </w:r>
            <w:r w:rsidR="00214F2D">
              <w:t xml:space="preserve">Chair Dance </w:t>
            </w:r>
          </w:p>
          <w:p w:rsidR="00C93B63" w:rsidRDefault="00C93B63" w:rsidP="00C93B63">
            <w:r>
              <w:t>10:30- Word Games</w:t>
            </w:r>
          </w:p>
          <w:p w:rsidR="00C93B63" w:rsidRDefault="00C93B63" w:rsidP="00C93B63">
            <w:r>
              <w:t>1:00- Walks</w:t>
            </w:r>
          </w:p>
          <w:p w:rsidR="00C93B63" w:rsidRDefault="00C93B63" w:rsidP="00C93B63">
            <w:r>
              <w:t xml:space="preserve">2:15- Suomi </w:t>
            </w:r>
            <w:proofErr w:type="spellStart"/>
            <w:r>
              <w:t>Ryhma</w:t>
            </w:r>
            <w:proofErr w:type="spellEnd"/>
          </w:p>
          <w:p w:rsidR="002E7D18" w:rsidRDefault="002E7D18" w:rsidP="002E7D18">
            <w:r>
              <w:t>3:00- Walks SCU</w:t>
            </w:r>
          </w:p>
          <w:p w:rsidR="002E7D18" w:rsidRDefault="002E7D18" w:rsidP="00C93B63"/>
          <w:p w:rsidR="00EA415B" w:rsidRDefault="00EA415B" w:rsidP="004835A7">
            <w:pPr>
              <w:jc w:val="center"/>
            </w:pPr>
          </w:p>
        </w:tc>
        <w:tc>
          <w:tcPr>
            <w:tcW w:w="1710" w:type="dxa"/>
            <w:tcBorders>
              <w:top w:val="nil"/>
              <w:bottom w:val="single" w:sz="6" w:space="0" w:color="BFBFBF" w:themeColor="background1" w:themeShade="BF"/>
            </w:tcBorders>
          </w:tcPr>
          <w:p w:rsidR="00C93B63" w:rsidRDefault="00C93B63" w:rsidP="00C93B63">
            <w:r>
              <w:t>10:00- SCU</w:t>
            </w:r>
          </w:p>
          <w:p w:rsidR="00214F2D" w:rsidRDefault="00214F2D" w:rsidP="00C93B63">
            <w:r>
              <w:t>Fit and Fun</w:t>
            </w:r>
          </w:p>
          <w:p w:rsidR="00C93B63" w:rsidRDefault="00C93B63" w:rsidP="00C93B63">
            <w:r>
              <w:t>10:30- Witty Videos</w:t>
            </w:r>
          </w:p>
          <w:p w:rsidR="00C93B63" w:rsidRDefault="00C93B63" w:rsidP="00C93B63">
            <w:r>
              <w:t>1:00- Yard Outing</w:t>
            </w:r>
          </w:p>
          <w:p w:rsidR="00C93B63" w:rsidRDefault="00C93B63" w:rsidP="00C93B63">
            <w:r>
              <w:t>3:00- Sing a long</w:t>
            </w:r>
          </w:p>
          <w:p w:rsidR="00EA415B" w:rsidRDefault="00C93B63" w:rsidP="00C93B63">
            <w:r>
              <w:t>5:30- On the Road</w:t>
            </w:r>
          </w:p>
        </w:tc>
        <w:tc>
          <w:tcPr>
            <w:tcW w:w="1440" w:type="dxa"/>
            <w:tcBorders>
              <w:top w:val="nil"/>
              <w:bottom w:val="single" w:sz="6" w:space="0" w:color="BFBFBF" w:themeColor="background1" w:themeShade="BF"/>
            </w:tcBorders>
          </w:tcPr>
          <w:p w:rsidR="00C93B63" w:rsidRDefault="00C93B63" w:rsidP="00C93B63">
            <w:r>
              <w:t>10:00- SCU/ Stretching</w:t>
            </w:r>
          </w:p>
          <w:p w:rsidR="00C93B63" w:rsidRDefault="00C93B63" w:rsidP="00C93B63">
            <w:r>
              <w:t>10:30- Rec Rack</w:t>
            </w:r>
          </w:p>
          <w:p w:rsidR="00C93B63" w:rsidRDefault="00C93B63" w:rsidP="00C93B63">
            <w:r>
              <w:t>1:00- Hans and Carlo</w:t>
            </w:r>
            <w:r w:rsidR="008710C2">
              <w:rPr>
                <w:noProof/>
              </w:rPr>
              <w:drawing>
                <wp:inline distT="0" distB="0" distL="0" distR="0">
                  <wp:extent cx="209550" cy="279400"/>
                  <wp:effectExtent l="0" t="0" r="0" b="635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coustic_guitar_psd_by_ditney-d662i7v[1]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48" cy="280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415B" w:rsidRDefault="00C93B63" w:rsidP="00C93B63">
            <w:r>
              <w:t>3:00- Bingo</w:t>
            </w:r>
          </w:p>
        </w:tc>
        <w:tc>
          <w:tcPr>
            <w:tcW w:w="1330" w:type="dxa"/>
            <w:tcBorders>
              <w:top w:val="nil"/>
              <w:bottom w:val="single" w:sz="6" w:space="0" w:color="BFBFBF" w:themeColor="background1" w:themeShade="BF"/>
            </w:tcBorders>
          </w:tcPr>
          <w:p w:rsidR="00C93B63" w:rsidRDefault="00C93B63" w:rsidP="00C93B63">
            <w:r>
              <w:t>10:00- Games</w:t>
            </w:r>
          </w:p>
          <w:p w:rsidR="00C93B63" w:rsidRDefault="00C93B63" w:rsidP="00C93B63">
            <w:r>
              <w:t>1:15- Coffee Bar</w:t>
            </w:r>
          </w:p>
          <w:p w:rsidR="00C93B63" w:rsidRDefault="00C93B63" w:rsidP="00C93B63">
            <w:r>
              <w:t>2:30- SCU Lory</w:t>
            </w:r>
          </w:p>
          <w:p w:rsidR="00EA415B" w:rsidRDefault="00C93B63" w:rsidP="00C93B63">
            <w:r>
              <w:t>3:10- Sing a Long with Lory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Default="008710C2" w:rsidP="008710C2">
            <w:pPr>
              <w:jc w:val="center"/>
            </w:pPr>
            <w:r>
              <w:t xml:space="preserve">Have a </w:t>
            </w:r>
          </w:p>
          <w:p w:rsidR="008710C2" w:rsidRDefault="008710C2" w:rsidP="008710C2">
            <w:pPr>
              <w:jc w:val="center"/>
            </w:pPr>
            <w:r>
              <w:t>Great Day!</w:t>
            </w:r>
          </w:p>
          <w:p w:rsidR="008710C2" w:rsidRDefault="008710C2" w:rsidP="008710C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7482" cy="44767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lue-flip-flops-starfishes-isolated-white-41828413[1]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627" cy="44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0C2" w:rsidTr="0032725A">
        <w:tc>
          <w:tcPr>
            <w:tcW w:w="1342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 w:rsidR="00E10BC4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 w:rsidR="00E10BC4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E10BC4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 w:rsidR="00E10BC4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E10BC4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E10BC4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732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 w:rsidR="00E10BC4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 w:rsidR="00E10BC4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E10BC4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 w:rsidR="00E10BC4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E10BC4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E10BC4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688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 w:rsidR="00E10BC4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 w:rsidR="00E10BC4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E10BC4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 w:rsidR="00E10BC4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E10BC4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E10BC4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710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 w:rsidR="00E10BC4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 w:rsidR="00E10BC4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E10BC4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 w:rsidR="00E10BC4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E10BC4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 w:rsidR="00E10BC4"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440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 w:rsidR="00E10BC4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 w:rsidR="00E10BC4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E10BC4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 w:rsidR="0081356A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330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 w:rsidR="00E10BC4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 w:rsidR="0081356A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E10BC4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 w:rsidR="00E10BC4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8710C2" w:rsidTr="00C93B63">
        <w:trPr>
          <w:trHeight w:hRule="exact" w:val="1593"/>
        </w:trPr>
        <w:tc>
          <w:tcPr>
            <w:tcW w:w="1342" w:type="dxa"/>
            <w:tcBorders>
              <w:top w:val="nil"/>
              <w:bottom w:val="single" w:sz="6" w:space="0" w:color="BFBFBF" w:themeColor="background1" w:themeShade="BF"/>
            </w:tcBorders>
          </w:tcPr>
          <w:p w:rsidR="008F224F" w:rsidRDefault="008F224F" w:rsidP="008F224F">
            <w:pPr>
              <w:jc w:val="center"/>
            </w:pPr>
            <w:r>
              <w:t>Enjoy</w:t>
            </w:r>
          </w:p>
          <w:p w:rsidR="008F224F" w:rsidRDefault="008F224F" w:rsidP="008F224F">
            <w:pPr>
              <w:jc w:val="center"/>
            </w:pPr>
            <w:r>
              <w:t xml:space="preserve"> </w:t>
            </w:r>
            <w:proofErr w:type="gramStart"/>
            <w:r>
              <w:t>Your</w:t>
            </w:r>
            <w:proofErr w:type="gramEnd"/>
            <w:r>
              <w:t xml:space="preserve"> Day!</w:t>
            </w:r>
          </w:p>
          <w:p w:rsidR="00EA415B" w:rsidRDefault="008F224F" w:rsidP="008F22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" cy="527202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opsicle[1]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64186" cy="535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top w:val="nil"/>
              <w:bottom w:val="single" w:sz="6" w:space="0" w:color="BFBFBF" w:themeColor="background1" w:themeShade="BF"/>
            </w:tcBorders>
          </w:tcPr>
          <w:p w:rsidR="00C93B63" w:rsidRDefault="00C93B63" w:rsidP="00C93B63">
            <w:r>
              <w:t>10:00- SCU Exercises</w:t>
            </w:r>
          </w:p>
          <w:p w:rsidR="00C93B63" w:rsidRDefault="00C93B63" w:rsidP="00C93B63">
            <w:r>
              <w:t xml:space="preserve">10:30- </w:t>
            </w:r>
            <w:proofErr w:type="spellStart"/>
            <w:r>
              <w:t>Colouring</w:t>
            </w:r>
            <w:proofErr w:type="spellEnd"/>
          </w:p>
          <w:p w:rsidR="00C93B63" w:rsidRDefault="00C93B63" w:rsidP="00C93B63">
            <w:r>
              <w:t>1:00- Yard Outing</w:t>
            </w:r>
          </w:p>
          <w:p w:rsidR="00EA415B" w:rsidRDefault="008F68DA" w:rsidP="00C93B63">
            <w:r>
              <w:t>3:00- Bowling</w:t>
            </w:r>
          </w:p>
        </w:tc>
        <w:tc>
          <w:tcPr>
            <w:tcW w:w="1688" w:type="dxa"/>
            <w:tcBorders>
              <w:top w:val="nil"/>
              <w:bottom w:val="single" w:sz="6" w:space="0" w:color="BFBFBF" w:themeColor="background1" w:themeShade="BF"/>
            </w:tcBorders>
          </w:tcPr>
          <w:p w:rsidR="00C93B63" w:rsidRDefault="00C93B63" w:rsidP="00C93B63">
            <w:r>
              <w:t xml:space="preserve">10:00- SCU/ </w:t>
            </w:r>
          </w:p>
          <w:p w:rsidR="00214F2D" w:rsidRDefault="00214F2D" w:rsidP="00214F2D">
            <w:r>
              <w:t xml:space="preserve">Chair Dance </w:t>
            </w:r>
          </w:p>
          <w:p w:rsidR="00C93B63" w:rsidRDefault="00C93B63" w:rsidP="00C93B63">
            <w:r>
              <w:t>10:30- Word Games</w:t>
            </w:r>
          </w:p>
          <w:p w:rsidR="00C93B63" w:rsidRDefault="00C93B63" w:rsidP="00C93B63">
            <w:r>
              <w:t xml:space="preserve">2:15- Suomi </w:t>
            </w:r>
            <w:proofErr w:type="spellStart"/>
            <w:r>
              <w:t>Ryhma</w:t>
            </w:r>
            <w:proofErr w:type="spellEnd"/>
          </w:p>
          <w:p w:rsidR="002E7D18" w:rsidRDefault="002E7D18" w:rsidP="002E7D18">
            <w:r>
              <w:t>3:00- Walks SCU</w:t>
            </w:r>
          </w:p>
          <w:p w:rsidR="002E7D18" w:rsidRDefault="002E7D18" w:rsidP="00C93B63"/>
          <w:p w:rsidR="00EA415B" w:rsidRDefault="00EA415B" w:rsidP="004835A7">
            <w:pPr>
              <w:jc w:val="center"/>
            </w:pPr>
          </w:p>
        </w:tc>
        <w:tc>
          <w:tcPr>
            <w:tcW w:w="1710" w:type="dxa"/>
            <w:tcBorders>
              <w:top w:val="nil"/>
              <w:bottom w:val="single" w:sz="6" w:space="0" w:color="BFBFBF" w:themeColor="background1" w:themeShade="BF"/>
            </w:tcBorders>
          </w:tcPr>
          <w:p w:rsidR="00C93B63" w:rsidRDefault="00C93B63" w:rsidP="00C93B63">
            <w:r>
              <w:t>10:00- SCU</w:t>
            </w:r>
          </w:p>
          <w:p w:rsidR="00C93B63" w:rsidRDefault="00214F2D" w:rsidP="00C93B63">
            <w:r>
              <w:t>Fit and Fun</w:t>
            </w:r>
            <w:r w:rsidR="00C93B63">
              <w:t xml:space="preserve"> </w:t>
            </w:r>
          </w:p>
          <w:p w:rsidR="00C93B63" w:rsidRDefault="00C93B63" w:rsidP="00C93B63">
            <w:r>
              <w:t>10:30- Witty Videos</w:t>
            </w:r>
          </w:p>
          <w:p w:rsidR="00C93B63" w:rsidRDefault="00C93B63" w:rsidP="00C93B63">
            <w:r>
              <w:t>1:00- Yard Outing</w:t>
            </w:r>
          </w:p>
          <w:p w:rsidR="00C93B63" w:rsidRDefault="00C93B63" w:rsidP="00C93B63">
            <w:r>
              <w:t>3:00- Sing a long</w:t>
            </w:r>
          </w:p>
          <w:p w:rsidR="00EA415B" w:rsidRDefault="00EA415B" w:rsidP="004835A7"/>
        </w:tc>
        <w:tc>
          <w:tcPr>
            <w:tcW w:w="1440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Default="00EA415B" w:rsidP="00C93B63"/>
        </w:tc>
        <w:tc>
          <w:tcPr>
            <w:tcW w:w="1330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Default="00EA415B" w:rsidP="00C93B63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:rsidR="008710C2" w:rsidRPr="008710C2" w:rsidRDefault="008710C2" w:rsidP="008710C2">
            <w:pPr>
              <w:pStyle w:val="Quote"/>
              <w:rPr>
                <w:sz w:val="16"/>
              </w:rPr>
            </w:pPr>
            <w:r w:rsidRPr="008710C2">
              <w:rPr>
                <w:sz w:val="16"/>
              </w:rPr>
              <w:t>Programs are subject to change. For more information please contact (604)325-8241.</w:t>
            </w:r>
          </w:p>
          <w:p w:rsidR="00EA415B" w:rsidRDefault="00EA415B"/>
        </w:tc>
      </w:tr>
    </w:tbl>
    <w:p w:rsidR="00EA415B" w:rsidRDefault="00EA415B" w:rsidP="008710C2">
      <w:pPr>
        <w:pStyle w:val="Quote"/>
        <w:jc w:val="left"/>
      </w:pPr>
    </w:p>
    <w:sectPr w:rsidR="00EA415B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55C2" w:rsidRDefault="003255C2">
      <w:pPr>
        <w:spacing w:before="0" w:after="0"/>
      </w:pPr>
      <w:r>
        <w:separator/>
      </w:r>
    </w:p>
  </w:endnote>
  <w:endnote w:type="continuationSeparator" w:id="0">
    <w:p w:rsidR="003255C2" w:rsidRDefault="003255C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panose1 w:val="02020600040205080304"/>
    <w:charset w:val="80"/>
    <w:family w:val="auto"/>
    <w:pitch w:val="variable"/>
    <w:sig w:usb0="00000000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oadcast">
    <w:altName w:val="Helvetic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C48" w:rsidRDefault="005B0C4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C48" w:rsidRDefault="005B0C4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C48" w:rsidRDefault="005B0C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55C2" w:rsidRDefault="003255C2">
      <w:pPr>
        <w:spacing w:before="0" w:after="0"/>
      </w:pPr>
      <w:r>
        <w:separator/>
      </w:r>
    </w:p>
  </w:footnote>
  <w:footnote w:type="continuationSeparator" w:id="0">
    <w:p w:rsidR="003255C2" w:rsidRDefault="003255C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C48" w:rsidRDefault="005B0C4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C48" w:rsidRDefault="005B0C4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C48" w:rsidRDefault="005B0C4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7/31/2019"/>
    <w:docVar w:name="MonthStart" w:val="7/1/2019"/>
    <w:docVar w:name="ShowDynamicGuides" w:val="1"/>
    <w:docVar w:name="ShowMarginGuides" w:val="0"/>
    <w:docVar w:name="ShowOutlines" w:val="0"/>
    <w:docVar w:name="ShowStaticGuides" w:val="0"/>
  </w:docVars>
  <w:rsids>
    <w:rsidRoot w:val="00E10BC4"/>
    <w:rsid w:val="00025D87"/>
    <w:rsid w:val="00045021"/>
    <w:rsid w:val="000741A5"/>
    <w:rsid w:val="00117FCA"/>
    <w:rsid w:val="00124ADC"/>
    <w:rsid w:val="00172AC7"/>
    <w:rsid w:val="00193E15"/>
    <w:rsid w:val="00214F2D"/>
    <w:rsid w:val="0025748C"/>
    <w:rsid w:val="002E7D18"/>
    <w:rsid w:val="002F7032"/>
    <w:rsid w:val="00320970"/>
    <w:rsid w:val="003255C2"/>
    <w:rsid w:val="0032725A"/>
    <w:rsid w:val="00375B27"/>
    <w:rsid w:val="004835A7"/>
    <w:rsid w:val="00511E74"/>
    <w:rsid w:val="005B0C48"/>
    <w:rsid w:val="006E03EC"/>
    <w:rsid w:val="0081356A"/>
    <w:rsid w:val="008564B0"/>
    <w:rsid w:val="008710C2"/>
    <w:rsid w:val="008A038B"/>
    <w:rsid w:val="008F224F"/>
    <w:rsid w:val="008F68DA"/>
    <w:rsid w:val="00925ED9"/>
    <w:rsid w:val="00997C7D"/>
    <w:rsid w:val="009A164A"/>
    <w:rsid w:val="00AD1595"/>
    <w:rsid w:val="00BC6A26"/>
    <w:rsid w:val="00BF0FEE"/>
    <w:rsid w:val="00C41633"/>
    <w:rsid w:val="00C93B63"/>
    <w:rsid w:val="00CB00F4"/>
    <w:rsid w:val="00CB5028"/>
    <w:rsid w:val="00DC3D31"/>
    <w:rsid w:val="00DE42F3"/>
    <w:rsid w:val="00E04E7B"/>
    <w:rsid w:val="00E10BC4"/>
    <w:rsid w:val="00E85282"/>
    <w:rsid w:val="00EA415B"/>
    <w:rsid w:val="00FA2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A7727C57-4539-4BB7-8751-8365F74A6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1479E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E67C8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E67C8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E67C8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02F69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02F6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5"/>
    <w:qFormat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5"/>
    <w:rPr>
      <w:sz w:val="20"/>
    </w:rPr>
  </w:style>
  <w:style w:type="paragraph" w:customStyle="1" w:styleId="Month">
    <w:name w:val="Month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21306A" w:themeColor="accent1" w:themeShade="80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4"/>
    <w:rPr>
      <w:rFonts w:asciiTheme="majorHAnsi" w:eastAsiaTheme="majorEastAsia" w:hAnsiTheme="majorHAnsi" w:cstheme="majorBidi"/>
      <w:color w:val="21306A" w:themeColor="accent1" w:themeShade="80"/>
      <w:spacing w:val="5"/>
      <w:kern w:val="28"/>
      <w:sz w:val="40"/>
      <w:szCs w:val="40"/>
    </w:rPr>
  </w:style>
  <w:style w:type="paragraph" w:customStyle="1" w:styleId="Days">
    <w:name w:val="Days"/>
    <w:basedOn w:val="Normal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BalloonText">
    <w:name w:val="Balloon Text"/>
    <w:basedOn w:val="Normal"/>
    <w:link w:val="BalloonText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19"/>
    <w:semiHidden/>
    <w:unhideWhenUsed/>
  </w:style>
  <w:style w:type="paragraph" w:styleId="BlockText">
    <w:name w:val="Block Text"/>
    <w:basedOn w:val="Normal"/>
    <w:uiPriority w:val="19"/>
    <w:semiHidden/>
    <w:unhideWhenUsed/>
    <w:pPr>
      <w:pBdr>
        <w:top w:val="single" w:sz="2" w:space="10" w:color="4E67C8" w:themeColor="accent1" w:shadow="1"/>
        <w:left w:val="single" w:sz="2" w:space="10" w:color="4E67C8" w:themeColor="accent1" w:shadow="1"/>
        <w:bottom w:val="single" w:sz="2" w:space="10" w:color="4E67C8" w:themeColor="accent1" w:shadow="1"/>
        <w:right w:val="single" w:sz="2" w:space="10" w:color="4E67C8" w:themeColor="accent1" w:shadow="1"/>
      </w:pBdr>
      <w:ind w:left="1152" w:right="1152"/>
    </w:pPr>
    <w:rPr>
      <w:i/>
      <w:iCs/>
      <w:color w:val="4E67C8" w:themeColor="accent1"/>
    </w:rPr>
  </w:style>
  <w:style w:type="paragraph" w:styleId="BodyText2">
    <w:name w:val="Body Text 2"/>
    <w:basedOn w:val="Normal"/>
    <w:link w:val="BodyText2Char"/>
    <w:uiPriority w:val="19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9"/>
    <w:semiHidden/>
    <w:unhideWhenUsed/>
    <w:pPr>
      <w:spacing w:after="0" w:line="240" w:lineRule="auto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9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9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9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9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4E67C8" w:themeColor="accent1"/>
    </w:rPr>
  </w:style>
  <w:style w:type="paragraph" w:styleId="Closing">
    <w:name w:val="Closing"/>
    <w:basedOn w:val="Normal"/>
    <w:link w:val="ClosingChar"/>
    <w:uiPriority w:val="1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9"/>
    <w:semiHidden/>
    <w:rPr>
      <w:sz w:val="20"/>
    </w:rPr>
  </w:style>
  <w:style w:type="paragraph" w:styleId="CommentText">
    <w:name w:val="annotation text"/>
    <w:basedOn w:val="Normal"/>
    <w:link w:val="CommentTextChar"/>
    <w:uiPriority w:val="1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9"/>
    <w:semiHidden/>
    <w:unhideWhenUsed/>
  </w:style>
  <w:style w:type="character" w:customStyle="1" w:styleId="DateChar">
    <w:name w:val="Date Char"/>
    <w:basedOn w:val="DefaultParagraphFont"/>
    <w:link w:val="Date"/>
    <w:uiPriority w:val="19"/>
    <w:semiHidden/>
    <w:rPr>
      <w:sz w:val="20"/>
    </w:rPr>
  </w:style>
  <w:style w:type="paragraph" w:styleId="DocumentMap">
    <w:name w:val="Document Map"/>
    <w:basedOn w:val="Normal"/>
    <w:link w:val="DocumentMap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9"/>
    <w:semiHidden/>
    <w:rPr>
      <w:sz w:val="20"/>
    </w:rPr>
  </w:style>
  <w:style w:type="paragraph" w:styleId="EndnoteText">
    <w:name w:val="endnote text"/>
    <w:basedOn w:val="Normal"/>
    <w:link w:val="EndnoteTextChar"/>
    <w:uiPriority w:val="19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9"/>
    <w:semiHidden/>
    <w:rPr>
      <w:sz w:val="20"/>
      <w:szCs w:val="20"/>
    </w:rPr>
  </w:style>
  <w:style w:type="paragraph" w:styleId="EnvelopeAddress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uiPriority w:val="19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9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1479E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4E67C8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4E67C8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4E67C8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02F69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202F69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1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9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9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9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"/>
    <w:unhideWhenUsed/>
    <w:qFormat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9"/>
    <w:semiHidden/>
    <w:rPr>
      <w:sz w:val="20"/>
    </w:rPr>
  </w:style>
  <w:style w:type="paragraph" w:styleId="PlainText">
    <w:name w:val="Plain Text"/>
    <w:basedOn w:val="Normal"/>
    <w:link w:val="Plain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9"/>
    <w:semiHidden/>
    <w:rPr>
      <w:rFonts w:ascii="Consolas" w:hAnsi="Consolas"/>
      <w:sz w:val="21"/>
      <w:szCs w:val="21"/>
    </w:rPr>
  </w:style>
  <w:style w:type="paragraph" w:styleId="Quote">
    <w:name w:val="Quote"/>
    <w:basedOn w:val="Normal"/>
    <w:link w:val="QuoteCh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QuoteChar">
    <w:name w:val="Quote Char"/>
    <w:basedOn w:val="DefaultParagraphFont"/>
    <w:link w:val="Quote"/>
    <w:uiPriority w:val="8"/>
    <w:rPr>
      <w:iCs/>
    </w:rPr>
  </w:style>
  <w:style w:type="paragraph" w:styleId="Salutation">
    <w:name w:val="Salutation"/>
    <w:basedOn w:val="Normal"/>
    <w:next w:val="Normal"/>
    <w:link w:val="SalutationChar"/>
    <w:uiPriority w:val="1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9"/>
    <w:semiHidden/>
    <w:rPr>
      <w:sz w:val="20"/>
    </w:rPr>
  </w:style>
  <w:style w:type="paragraph" w:styleId="Signature">
    <w:name w:val="Signature"/>
    <w:basedOn w:val="Normal"/>
    <w:link w:val="SignatureChar"/>
    <w:uiPriority w:val="19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9"/>
    <w:semiHidden/>
    <w:rPr>
      <w:sz w:val="20"/>
    </w:rPr>
  </w:style>
  <w:style w:type="paragraph" w:styleId="TableofAuthoriti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9"/>
    <w:semiHidden/>
    <w:unhideWhenUsed/>
  </w:style>
  <w:style w:type="paragraph" w:styleId="TOAHeading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4"/>
    <w:semiHidden/>
    <w:unhideWhenUsed/>
    <w:qFormat/>
    <w:pPr>
      <w:outlineLvl w:val="9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gif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i\AppData\Roaming\Microsoft\Templates\Snapshot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3243E71A9A24B9BAC2A4CF874CDD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F69FAA-7C17-435C-BBE1-4145F2215A35}"/>
      </w:docPartPr>
      <w:docPartBody>
        <w:p w:rsidR="001A664D" w:rsidRDefault="009A1AAE">
          <w:pPr>
            <w:pStyle w:val="C3243E71A9A24B9BAC2A4CF874CDDB51"/>
          </w:pPr>
          <w:r>
            <w:t>Sunday</w:t>
          </w:r>
        </w:p>
      </w:docPartBody>
    </w:docPart>
    <w:docPart>
      <w:docPartPr>
        <w:name w:val="DEE4E26686B94D3D9C038C84EF4A99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5FA65-8BD2-41EB-B759-EB82DFA8D8AD}"/>
      </w:docPartPr>
      <w:docPartBody>
        <w:p w:rsidR="001A664D" w:rsidRDefault="009A1AAE">
          <w:pPr>
            <w:pStyle w:val="DEE4E26686B94D3D9C038C84EF4A9962"/>
          </w:pPr>
          <w:r>
            <w:t>Monday</w:t>
          </w:r>
        </w:p>
      </w:docPartBody>
    </w:docPart>
    <w:docPart>
      <w:docPartPr>
        <w:name w:val="71139FB6EE954EF68A849BC291B30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4D8DB-DC93-4AD8-BC05-1FFB96AD8DD1}"/>
      </w:docPartPr>
      <w:docPartBody>
        <w:p w:rsidR="001A664D" w:rsidRDefault="009A1AAE">
          <w:pPr>
            <w:pStyle w:val="71139FB6EE954EF68A849BC291B300D7"/>
          </w:pPr>
          <w:r>
            <w:t>Tuesday</w:t>
          </w:r>
        </w:p>
      </w:docPartBody>
    </w:docPart>
    <w:docPart>
      <w:docPartPr>
        <w:name w:val="751CCD00885842CDA9B4BF8E1D18DC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1B6EC-A460-4224-AB47-0E540C3885F1}"/>
      </w:docPartPr>
      <w:docPartBody>
        <w:p w:rsidR="001A664D" w:rsidRDefault="009A1AAE">
          <w:pPr>
            <w:pStyle w:val="751CCD00885842CDA9B4BF8E1D18DCA7"/>
          </w:pPr>
          <w:r>
            <w:t>Wednesday</w:t>
          </w:r>
        </w:p>
      </w:docPartBody>
    </w:docPart>
    <w:docPart>
      <w:docPartPr>
        <w:name w:val="3BBFB2DAF7434B72BCD200BE890699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369896-ACE8-40DA-9F56-C7FBB4209F4E}"/>
      </w:docPartPr>
      <w:docPartBody>
        <w:p w:rsidR="001A664D" w:rsidRDefault="009A1AAE">
          <w:pPr>
            <w:pStyle w:val="3BBFB2DAF7434B72BCD200BE8906995E"/>
          </w:pPr>
          <w:r>
            <w:t>Thursday</w:t>
          </w:r>
        </w:p>
      </w:docPartBody>
    </w:docPart>
    <w:docPart>
      <w:docPartPr>
        <w:name w:val="0755653049F64415BDD67F950F1C3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E134AB-6D88-4E17-8616-E4B0B1E5D369}"/>
      </w:docPartPr>
      <w:docPartBody>
        <w:p w:rsidR="001A664D" w:rsidRDefault="009A1AAE">
          <w:pPr>
            <w:pStyle w:val="0755653049F64415BDD67F950F1C3A0B"/>
          </w:pPr>
          <w:r>
            <w:t>Friday</w:t>
          </w:r>
        </w:p>
      </w:docPartBody>
    </w:docPart>
    <w:docPart>
      <w:docPartPr>
        <w:name w:val="4B2251657E51466D80B2BCA9778F8B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FED5B-BDE7-4A26-9372-47EEEE32C4BE}"/>
      </w:docPartPr>
      <w:docPartBody>
        <w:p w:rsidR="001A664D" w:rsidRDefault="009A1AAE">
          <w:pPr>
            <w:pStyle w:val="4B2251657E51466D80B2BCA9778F8B5D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panose1 w:val="02020600040205080304"/>
    <w:charset w:val="80"/>
    <w:family w:val="auto"/>
    <w:pitch w:val="variable"/>
    <w:sig w:usb0="00000000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oadcast">
    <w:altName w:val="Helvetica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AAE"/>
    <w:rsid w:val="001A664D"/>
    <w:rsid w:val="00361C1A"/>
    <w:rsid w:val="004645A7"/>
    <w:rsid w:val="00964407"/>
    <w:rsid w:val="009A1AAE"/>
    <w:rsid w:val="00CF5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2421C110AE84AAF997E3F5220F6D253">
    <w:name w:val="32421C110AE84AAF997E3F5220F6D253"/>
  </w:style>
  <w:style w:type="paragraph" w:customStyle="1" w:styleId="403568A2AD56465696E92863439A936A">
    <w:name w:val="403568A2AD56465696E92863439A936A"/>
  </w:style>
  <w:style w:type="paragraph" w:customStyle="1" w:styleId="4DC525AD661445A99C641639059DE873">
    <w:name w:val="4DC525AD661445A99C641639059DE873"/>
  </w:style>
  <w:style w:type="paragraph" w:customStyle="1" w:styleId="C3243E71A9A24B9BAC2A4CF874CDDB51">
    <w:name w:val="C3243E71A9A24B9BAC2A4CF874CDDB51"/>
  </w:style>
  <w:style w:type="paragraph" w:customStyle="1" w:styleId="DEE4E26686B94D3D9C038C84EF4A9962">
    <w:name w:val="DEE4E26686B94D3D9C038C84EF4A9962"/>
  </w:style>
  <w:style w:type="paragraph" w:customStyle="1" w:styleId="71139FB6EE954EF68A849BC291B300D7">
    <w:name w:val="71139FB6EE954EF68A849BC291B300D7"/>
  </w:style>
  <w:style w:type="paragraph" w:customStyle="1" w:styleId="751CCD00885842CDA9B4BF8E1D18DCA7">
    <w:name w:val="751CCD00885842CDA9B4BF8E1D18DCA7"/>
  </w:style>
  <w:style w:type="paragraph" w:customStyle="1" w:styleId="3BBFB2DAF7434B72BCD200BE8906995E">
    <w:name w:val="3BBFB2DAF7434B72BCD200BE8906995E"/>
  </w:style>
  <w:style w:type="paragraph" w:customStyle="1" w:styleId="0755653049F64415BDD67F950F1C3A0B">
    <w:name w:val="0755653049F64415BDD67F950F1C3A0B"/>
  </w:style>
  <w:style w:type="paragraph" w:customStyle="1" w:styleId="4B2251657E51466D80B2BCA9778F8B5D">
    <w:name w:val="4B2251657E51466D80B2BCA9778F8B5D"/>
  </w:style>
  <w:style w:type="paragraph" w:customStyle="1" w:styleId="50BB6952075D4703B5801E82AB45DE86">
    <w:name w:val="50BB6952075D4703B5801E82AB45DE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DC773E-A33B-4401-804A-00683814B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Snapshot calendar</Template>
  <TotalTime>0</TotalTime>
  <Pages>2</Pages>
  <Words>586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3922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Evi</dc:creator>
  <cp:keywords/>
  <dc:description/>
  <cp:lastModifiedBy>Marja</cp:lastModifiedBy>
  <cp:revision>2</cp:revision>
  <dcterms:created xsi:type="dcterms:W3CDTF">2019-07-03T18:18:00Z</dcterms:created>
  <dcterms:modified xsi:type="dcterms:W3CDTF">2019-07-03T18:18:00Z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dduffy@microsoft.com</vt:lpwstr>
  </property>
  <property fmtid="{D5CDD505-2E9C-101B-9397-08002B2CF9AE}" pid="5" name="MSIP_Label_f42aa342-8706-4288-bd11-ebb85995028c_SetDate">
    <vt:lpwstr>2017-12-01T21:24:26.0293480Z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